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98" w:rsidRDefault="00EC7198" w:rsidP="00544C77">
      <w:pPr>
        <w:pStyle w:val="Corpodetexto21"/>
        <w:spacing w:line="360" w:lineRule="auto"/>
        <w:jc w:val="center"/>
      </w:pPr>
    </w:p>
    <w:p w:rsidR="00EC7198" w:rsidRPr="00544C77" w:rsidRDefault="00EC7198" w:rsidP="00544C77">
      <w:pPr>
        <w:pStyle w:val="Corpodetexto21"/>
        <w:spacing w:line="360" w:lineRule="auto"/>
        <w:jc w:val="center"/>
      </w:pPr>
      <w:r w:rsidRPr="00C31FA2">
        <w:rPr>
          <w:u w:val="single"/>
        </w:rPr>
        <w:t>D E C L A R A Ç Ã O</w:t>
      </w:r>
      <w:r>
        <w:t xml:space="preserve">   </w:t>
      </w:r>
      <w:r w:rsidRPr="00544C77">
        <w:t xml:space="preserve"> </w:t>
      </w:r>
      <w:r w:rsidRPr="00C31FA2">
        <w:rPr>
          <w:u w:val="single"/>
        </w:rPr>
        <w:t>N E G A T I V A</w:t>
      </w:r>
    </w:p>
    <w:p w:rsidR="00EC7198" w:rsidRPr="00544C77" w:rsidRDefault="00EC7198" w:rsidP="00544C77">
      <w:pPr>
        <w:pStyle w:val="Corpodetexto21"/>
        <w:spacing w:line="360" w:lineRule="auto"/>
        <w:rPr>
          <w:b w:val="0"/>
          <w:bCs w:val="0"/>
          <w:sz w:val="24"/>
          <w:szCs w:val="24"/>
        </w:rPr>
      </w:pPr>
    </w:p>
    <w:p w:rsidR="00EC7198" w:rsidRDefault="00EC7198" w:rsidP="00544C77">
      <w:pPr>
        <w:pStyle w:val="BodyTextIndent"/>
        <w:spacing w:line="360" w:lineRule="auto"/>
        <w:ind w:left="0"/>
        <w:jc w:val="both"/>
        <w:rPr>
          <w:rFonts w:ascii="Arial" w:hAnsi="Arial" w:cs="Arial"/>
        </w:rPr>
      </w:pPr>
    </w:p>
    <w:p w:rsidR="00EC7198" w:rsidRPr="00544C77" w:rsidRDefault="00EC7198" w:rsidP="00544C77">
      <w:pPr>
        <w:pStyle w:val="BodyTextIndent"/>
        <w:spacing w:line="360" w:lineRule="auto"/>
        <w:ind w:left="0"/>
        <w:jc w:val="both"/>
        <w:rPr>
          <w:rFonts w:ascii="Arial" w:hAnsi="Arial" w:cs="Arial"/>
        </w:rPr>
      </w:pPr>
    </w:p>
    <w:p w:rsidR="00EC7198" w:rsidRDefault="00EC7198" w:rsidP="00755C8C">
      <w:pPr>
        <w:pStyle w:val="BodyTextIndent"/>
        <w:spacing w:line="360" w:lineRule="auto"/>
        <w:ind w:left="0"/>
        <w:jc w:val="both"/>
      </w:pPr>
      <w:r>
        <w:t xml:space="preserve">                                     </w:t>
      </w:r>
      <w:r w:rsidRPr="00544C77">
        <w:t>Eu</w:t>
      </w:r>
      <w:r>
        <w:t>,</w:t>
      </w:r>
      <w:r>
        <w:rPr>
          <w:b/>
          <w:bCs/>
        </w:rPr>
        <w:t>.......................................................................................................</w:t>
      </w:r>
      <w:r w:rsidRPr="00544C77">
        <w:rPr>
          <w:b/>
          <w:bCs/>
        </w:rPr>
        <w:t>,</w:t>
      </w:r>
      <w:r>
        <w:t xml:space="preserve"> brasileiro(a), s</w:t>
      </w:r>
      <w:r w:rsidRPr="00544C77">
        <w:t>ervidor</w:t>
      </w:r>
      <w:r>
        <w:t>(a) público(a) federal</w:t>
      </w:r>
      <w:r w:rsidRPr="00544C77">
        <w:t xml:space="preserve">, Matrícula </w:t>
      </w:r>
      <w:r>
        <w:t>nº</w:t>
      </w:r>
      <w:r>
        <w:rPr>
          <w:b/>
          <w:bCs/>
        </w:rPr>
        <w:t>...............................</w:t>
      </w:r>
      <w:r w:rsidRPr="00544C77">
        <w:t>, CPF</w:t>
      </w:r>
      <w:r>
        <w:t xml:space="preserve"> nº </w:t>
      </w:r>
      <w:r>
        <w:rPr>
          <w:b/>
          <w:bCs/>
        </w:rPr>
        <w:t>...............................................</w:t>
      </w:r>
      <w:r w:rsidRPr="00544C77">
        <w:t>, Carteira de Identidade</w:t>
      </w:r>
      <w:r>
        <w:t xml:space="preserve"> nº</w:t>
      </w:r>
      <w:r>
        <w:rPr>
          <w:b/>
          <w:bCs/>
        </w:rPr>
        <w:t>..............................</w:t>
      </w:r>
      <w:r w:rsidRPr="00544C77">
        <w:t>SSP</w:t>
      </w:r>
      <w:r>
        <w:t>/</w:t>
      </w:r>
      <w:r>
        <w:rPr>
          <w:b/>
          <w:bCs/>
        </w:rPr>
        <w:t>.......</w:t>
      </w:r>
      <w:r w:rsidRPr="00544C77">
        <w:t>, residente e domiciliad</w:t>
      </w:r>
      <w:r>
        <w:t>o(</w:t>
      </w:r>
      <w:r w:rsidRPr="00544C77">
        <w:t>a</w:t>
      </w:r>
      <w:r>
        <w:t>)</w:t>
      </w:r>
      <w:r w:rsidRPr="00544C77">
        <w:t xml:space="preserve"> na Rua </w:t>
      </w:r>
      <w:r>
        <w:rPr>
          <w:b/>
          <w:bCs/>
        </w:rPr>
        <w:t>................................................................</w:t>
      </w:r>
      <w:r>
        <w:t>, nº</w:t>
      </w:r>
      <w:r>
        <w:rPr>
          <w:b/>
          <w:bCs/>
        </w:rPr>
        <w:t xml:space="preserve">............ </w:t>
      </w:r>
      <w:r>
        <w:t xml:space="preserve">, </w:t>
      </w:r>
      <w:r>
        <w:rPr>
          <w:b/>
          <w:bCs/>
        </w:rPr>
        <w:t>.................................................................................</w:t>
      </w:r>
      <w:r w:rsidRPr="00544C77">
        <w:t>C</w:t>
      </w:r>
      <w:r>
        <w:t>EP</w:t>
      </w:r>
      <w:r w:rsidRPr="00544C77">
        <w:t xml:space="preserve">. </w:t>
      </w:r>
      <w:r>
        <w:rPr>
          <w:b/>
          <w:bCs/>
        </w:rPr>
        <w:t>...................................</w:t>
      </w:r>
      <w:r>
        <w:t>,</w:t>
      </w:r>
      <w:r w:rsidRPr="00544C77">
        <w:t xml:space="preserve"> declaro </w:t>
      </w:r>
      <w:r>
        <w:t xml:space="preserve">nos termos da alínea “g” do Art. 4º da Portaria Conjunta nº 02, de 30/11/2012, da Secretaria de Gestão Pública do Ministério do Planejamento, Orçamento e Gestão, Seção I, que não </w:t>
      </w:r>
      <w:r w:rsidRPr="00544C77">
        <w:t>ajuizei</w:t>
      </w:r>
      <w:r>
        <w:t xml:space="preserve"> e não ajuizarei, </w:t>
      </w:r>
      <w:r w:rsidRPr="00544C77">
        <w:t xml:space="preserve">precisamente a partir de </w:t>
      </w:r>
      <w:r>
        <w:rPr>
          <w:b/>
          <w:bCs/>
        </w:rPr>
        <w:t>................................................................</w:t>
      </w:r>
      <w:r>
        <w:t>,</w:t>
      </w:r>
      <w:r w:rsidRPr="00544C77">
        <w:t xml:space="preserve"> qualquer </w:t>
      </w:r>
      <w:r w:rsidRPr="00544C77">
        <w:rPr>
          <w:b/>
          <w:bCs/>
        </w:rPr>
        <w:t xml:space="preserve">MANDADO DE SEGURANÇA E/OU OUTRA MEDIDA JUDICIAL </w:t>
      </w:r>
      <w:r>
        <w:rPr>
          <w:b/>
          <w:bCs/>
        </w:rPr>
        <w:t>EM FACE DA UNIVERSIDADE FEDERAL DO ACRE</w:t>
      </w:r>
      <w:r w:rsidRPr="00544C77">
        <w:rPr>
          <w:b/>
          <w:bCs/>
        </w:rPr>
        <w:t xml:space="preserve">, </w:t>
      </w:r>
      <w:r>
        <w:t>pleiteando a mesma vantagem conferida</w:t>
      </w:r>
      <w:r w:rsidRPr="00544C77">
        <w:t xml:space="preserve"> </w:t>
      </w:r>
      <w:r>
        <w:t>nos Autos Administrativos nº 23107.</w:t>
      </w:r>
      <w:r>
        <w:rPr>
          <w:b/>
          <w:bCs/>
        </w:rPr>
        <w:t>.............................................</w:t>
      </w:r>
      <w:r>
        <w:t>/</w:t>
      </w:r>
      <w:r>
        <w:rPr>
          <w:b/>
          <w:bCs/>
        </w:rPr>
        <w:t>..............</w:t>
      </w:r>
      <w:r>
        <w:t>-</w:t>
      </w:r>
      <w:r>
        <w:rPr>
          <w:b/>
          <w:bCs/>
        </w:rPr>
        <w:t>.........</w:t>
      </w:r>
    </w:p>
    <w:p w:rsidR="00EC7198" w:rsidRDefault="00EC7198" w:rsidP="00755C8C">
      <w:pPr>
        <w:pStyle w:val="BodyTextIndent"/>
        <w:spacing w:line="360" w:lineRule="auto"/>
        <w:ind w:left="0"/>
        <w:jc w:val="both"/>
      </w:pPr>
    </w:p>
    <w:p w:rsidR="00EC7198" w:rsidRPr="00755C8C" w:rsidRDefault="00EC7198" w:rsidP="00D559FD">
      <w:pPr>
        <w:pStyle w:val="BodyTextIndent"/>
        <w:spacing w:line="360" w:lineRule="auto"/>
        <w:ind w:left="0"/>
        <w:rPr>
          <w:rFonts w:ascii="Arial" w:hAnsi="Arial" w:cs="Arial"/>
        </w:rPr>
      </w:pPr>
      <w:r>
        <w:t xml:space="preserve">                                      Por ser verdade, firmo a</w:t>
      </w:r>
      <w:r w:rsidRPr="00544C77">
        <w:t xml:space="preserve"> </w:t>
      </w:r>
      <w:r>
        <w:t>p</w:t>
      </w:r>
      <w:r w:rsidRPr="00544C77">
        <w:t>resente.</w:t>
      </w:r>
    </w:p>
    <w:p w:rsidR="00EC7198" w:rsidRDefault="00EC7198" w:rsidP="00755C8C">
      <w:pPr>
        <w:pStyle w:val="BodyTextIndent"/>
        <w:spacing w:line="360" w:lineRule="auto"/>
        <w:ind w:left="0"/>
        <w:jc w:val="both"/>
      </w:pPr>
    </w:p>
    <w:p w:rsidR="00EC7198" w:rsidRDefault="00EC7198" w:rsidP="00D559FD">
      <w:pPr>
        <w:pStyle w:val="BodyTextIndent"/>
        <w:spacing w:line="360" w:lineRule="auto"/>
        <w:ind w:left="0"/>
      </w:pPr>
      <w:r>
        <w:t xml:space="preserve">                                     Rio Branco,</w:t>
      </w:r>
      <w:r>
        <w:rPr>
          <w:b/>
          <w:bCs/>
        </w:rPr>
        <w:t xml:space="preserve">........... </w:t>
      </w:r>
      <w:r>
        <w:t>de</w:t>
      </w:r>
      <w:r>
        <w:rPr>
          <w:b/>
          <w:bCs/>
        </w:rPr>
        <w:t>....................................</w:t>
      </w:r>
      <w:r>
        <w:t>de 2013</w:t>
      </w:r>
    </w:p>
    <w:p w:rsidR="00EC7198" w:rsidRDefault="00EC7198" w:rsidP="00755C8C">
      <w:pPr>
        <w:pStyle w:val="BodyTextIndent"/>
        <w:spacing w:line="360" w:lineRule="auto"/>
        <w:ind w:left="0"/>
        <w:jc w:val="center"/>
      </w:pPr>
    </w:p>
    <w:p w:rsidR="00EC7198" w:rsidRPr="00544C77" w:rsidRDefault="00EC7198" w:rsidP="00544C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EC7198" w:rsidRDefault="00EC7198" w:rsidP="00544C77">
      <w:pPr>
        <w:pStyle w:val="Corpodetexto21"/>
        <w:spacing w:line="360" w:lineRule="auto"/>
        <w:rPr>
          <w:sz w:val="24"/>
          <w:szCs w:val="24"/>
        </w:rPr>
      </w:pPr>
    </w:p>
    <w:p w:rsidR="00EC7198" w:rsidRPr="00544C77" w:rsidRDefault="00EC7198" w:rsidP="00544C77">
      <w:pPr>
        <w:pStyle w:val="Corpodetexto21"/>
        <w:spacing w:line="360" w:lineRule="auto"/>
        <w:rPr>
          <w:sz w:val="24"/>
          <w:szCs w:val="24"/>
        </w:rPr>
      </w:pPr>
    </w:p>
    <w:p w:rsidR="00EC7198" w:rsidRPr="00544C77" w:rsidRDefault="00EC7198" w:rsidP="00755C8C">
      <w:pPr>
        <w:pStyle w:val="Corpodetexto21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________________________________________</w:t>
      </w:r>
    </w:p>
    <w:sectPr w:rsidR="00EC7198" w:rsidRPr="00544C77" w:rsidSect="00AE55DE">
      <w:headerReference w:type="default" r:id="rId6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198" w:rsidRDefault="00EC7198">
      <w:r>
        <w:separator/>
      </w:r>
    </w:p>
  </w:endnote>
  <w:endnote w:type="continuationSeparator" w:id="0">
    <w:p w:rsidR="00EC7198" w:rsidRDefault="00EC7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198" w:rsidRDefault="00EC7198">
      <w:r>
        <w:separator/>
      </w:r>
    </w:p>
  </w:footnote>
  <w:footnote w:type="continuationSeparator" w:id="0">
    <w:p w:rsidR="00EC7198" w:rsidRDefault="00EC7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208"/>
      <w:gridCol w:w="8363"/>
    </w:tblGrid>
    <w:tr w:rsidR="00EC7198">
      <w:trPr>
        <w:trHeight w:val="1307"/>
      </w:trPr>
      <w:tc>
        <w:tcPr>
          <w:tcW w:w="1276" w:type="dxa"/>
          <w:vAlign w:val="center"/>
        </w:tcPr>
        <w:p w:rsidR="00EC7198" w:rsidRDefault="00EC7198" w:rsidP="00936CD1">
          <w:pPr>
            <w:jc w:val="center"/>
          </w:pPr>
          <w:r w:rsidRPr="00BA4395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8pt;height:50.25pt" fillcolor="window">
                <v:imagedata r:id="rId1" o:title=""/>
              </v:shape>
            </w:pict>
          </w:r>
        </w:p>
        <w:p w:rsidR="00EC7198" w:rsidRDefault="00EC7198" w:rsidP="00936CD1">
          <w:pPr>
            <w:jc w:val="center"/>
          </w:pPr>
        </w:p>
      </w:tc>
      <w:tc>
        <w:tcPr>
          <w:tcW w:w="8363" w:type="dxa"/>
        </w:tcPr>
        <w:p w:rsidR="00EC7198" w:rsidRDefault="00EC7198" w:rsidP="00936CD1">
          <w:pPr>
            <w:pStyle w:val="Heading2"/>
            <w:jc w:val="left"/>
            <w:rPr>
              <w:i/>
              <w:iCs/>
              <w:sz w:val="20"/>
              <w:szCs w:val="20"/>
            </w:rPr>
          </w:pPr>
        </w:p>
        <w:p w:rsidR="00EC7198" w:rsidRDefault="00EC7198" w:rsidP="00936CD1">
          <w:pPr>
            <w:pStyle w:val="Heading2"/>
            <w:jc w:val="left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UNIVERSIDADE FEDERAL DO ACRE</w:t>
          </w:r>
        </w:p>
        <w:p w:rsidR="00EC7198" w:rsidRDefault="00EC7198" w:rsidP="00936CD1">
          <w:pPr>
            <w:rPr>
              <w:rFonts w:ascii="Arial" w:hAnsi="Arial" w:cs="Arial"/>
              <w:i/>
              <w:iCs/>
            </w:rPr>
          </w:pPr>
          <w:r>
            <w:rPr>
              <w:rFonts w:ascii="Arial" w:hAnsi="Arial" w:cs="Arial"/>
              <w:i/>
              <w:iCs/>
            </w:rPr>
            <w:t>PRÓ-REITORIA DE DESENVOLVIMENTO E GESTÃO DE PESSOAS</w:t>
          </w:r>
        </w:p>
        <w:p w:rsidR="00EC7198" w:rsidRDefault="00EC7198" w:rsidP="00936CD1">
          <w:pPr>
            <w:rPr>
              <w:rFonts w:ascii="Arial" w:hAnsi="Arial" w:cs="Arial"/>
              <w:i/>
              <w:iCs/>
            </w:rPr>
          </w:pPr>
          <w:r>
            <w:rPr>
              <w:rFonts w:ascii="Arial" w:hAnsi="Arial" w:cs="Arial"/>
              <w:i/>
              <w:iCs/>
            </w:rPr>
            <w:t>DIRETORIA DE GESTÃO DE PESSOAL</w:t>
          </w:r>
        </w:p>
        <w:p w:rsidR="00EC7198" w:rsidRDefault="00EC7198" w:rsidP="00936CD1">
          <w:pPr>
            <w:rPr>
              <w:rFonts w:ascii="Arial" w:hAnsi="Arial" w:cs="Arial"/>
              <w:i/>
              <w:iCs/>
            </w:rPr>
          </w:pPr>
          <w:r>
            <w:rPr>
              <w:rFonts w:ascii="Arial" w:hAnsi="Arial" w:cs="Arial"/>
              <w:i/>
              <w:iCs/>
            </w:rPr>
            <w:t>COORDENADORIA DE ADMINISTRAÇÃO DE PAGAMENTO</w:t>
          </w:r>
        </w:p>
      </w:tc>
    </w:tr>
  </w:tbl>
  <w:p w:rsidR="00EC7198" w:rsidRDefault="00EC71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8F6"/>
    <w:rsid w:val="00001964"/>
    <w:rsid w:val="00006769"/>
    <w:rsid w:val="000A462E"/>
    <w:rsid w:val="0010294B"/>
    <w:rsid w:val="0012117F"/>
    <w:rsid w:val="00276696"/>
    <w:rsid w:val="002A76A7"/>
    <w:rsid w:val="002F7B86"/>
    <w:rsid w:val="00312A3E"/>
    <w:rsid w:val="003843E2"/>
    <w:rsid w:val="004007D5"/>
    <w:rsid w:val="004661D9"/>
    <w:rsid w:val="004711A3"/>
    <w:rsid w:val="004762E3"/>
    <w:rsid w:val="00496475"/>
    <w:rsid w:val="00531B41"/>
    <w:rsid w:val="00544C77"/>
    <w:rsid w:val="005776C2"/>
    <w:rsid w:val="005A755B"/>
    <w:rsid w:val="005C1974"/>
    <w:rsid w:val="00670930"/>
    <w:rsid w:val="0067664D"/>
    <w:rsid w:val="00682CD7"/>
    <w:rsid w:val="006B1551"/>
    <w:rsid w:val="007031B6"/>
    <w:rsid w:val="00755C8C"/>
    <w:rsid w:val="0076454F"/>
    <w:rsid w:val="007C6A83"/>
    <w:rsid w:val="00816B08"/>
    <w:rsid w:val="00840FA5"/>
    <w:rsid w:val="00843548"/>
    <w:rsid w:val="008F76A3"/>
    <w:rsid w:val="00900020"/>
    <w:rsid w:val="00932C19"/>
    <w:rsid w:val="00936CD1"/>
    <w:rsid w:val="00944EDE"/>
    <w:rsid w:val="0095151F"/>
    <w:rsid w:val="00960842"/>
    <w:rsid w:val="009728F6"/>
    <w:rsid w:val="00983178"/>
    <w:rsid w:val="00A21600"/>
    <w:rsid w:val="00A21E25"/>
    <w:rsid w:val="00A43ACB"/>
    <w:rsid w:val="00AC138D"/>
    <w:rsid w:val="00AE55DE"/>
    <w:rsid w:val="00B8141B"/>
    <w:rsid w:val="00B81463"/>
    <w:rsid w:val="00BA4395"/>
    <w:rsid w:val="00BA4C90"/>
    <w:rsid w:val="00BB44E5"/>
    <w:rsid w:val="00C12E0A"/>
    <w:rsid w:val="00C14779"/>
    <w:rsid w:val="00C31FA2"/>
    <w:rsid w:val="00C35597"/>
    <w:rsid w:val="00C4598F"/>
    <w:rsid w:val="00C70439"/>
    <w:rsid w:val="00C74184"/>
    <w:rsid w:val="00D559FD"/>
    <w:rsid w:val="00D820D5"/>
    <w:rsid w:val="00DA24D7"/>
    <w:rsid w:val="00DD09AF"/>
    <w:rsid w:val="00E03837"/>
    <w:rsid w:val="00E06E77"/>
    <w:rsid w:val="00EC7198"/>
    <w:rsid w:val="00F21A23"/>
    <w:rsid w:val="00F22ACC"/>
    <w:rsid w:val="00F37D3F"/>
    <w:rsid w:val="00F4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8F6"/>
    <w:pPr>
      <w:suppressAutoHyphens/>
    </w:pPr>
    <w:rPr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711A3"/>
    <w:pPr>
      <w:keepNext/>
      <w:suppressAutoHyphens w:val="0"/>
      <w:jc w:val="center"/>
      <w:outlineLvl w:val="1"/>
    </w:pPr>
    <w:rPr>
      <w:rFonts w:ascii="Arial" w:hAnsi="Arial" w:cs="Arial"/>
      <w:sz w:val="30"/>
      <w:szCs w:val="30"/>
      <w:lang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1974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paragraph" w:customStyle="1" w:styleId="Corpodetexto21">
    <w:name w:val="Corpo de texto 21"/>
    <w:basedOn w:val="Normal"/>
    <w:uiPriority w:val="99"/>
    <w:rsid w:val="009728F6"/>
    <w:pPr>
      <w:jc w:val="both"/>
    </w:pPr>
    <w:rPr>
      <w:rFonts w:ascii="Arial" w:hAnsi="Arial" w:cs="Arial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9728F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A462E"/>
    <w:rPr>
      <w:rFonts w:cs="Times New Roman"/>
      <w:sz w:val="24"/>
      <w:szCs w:val="24"/>
      <w:lang w:eastAsia="ar-SA" w:bidi="ar-SA"/>
    </w:rPr>
  </w:style>
  <w:style w:type="paragraph" w:styleId="Header">
    <w:name w:val="header"/>
    <w:basedOn w:val="Normal"/>
    <w:link w:val="HeaderChar"/>
    <w:uiPriority w:val="99"/>
    <w:rsid w:val="004711A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1974"/>
    <w:rPr>
      <w:rFonts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4711A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1974"/>
    <w:rPr>
      <w:rFonts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222</Words>
  <Characters>1202</Characters>
  <Application>Microsoft Office Outlook</Application>
  <DocSecurity>0</DocSecurity>
  <Lines>0</Lines>
  <Paragraphs>0</Paragraphs>
  <ScaleCrop>false</ScaleCrop>
  <Company>Ufac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NEGATIVA</dc:title>
  <dc:subject/>
  <dc:creator>Universidade Federal do Acre</dc:creator>
  <cp:keywords/>
  <dc:description/>
  <cp:lastModifiedBy>Ufac</cp:lastModifiedBy>
  <cp:revision>2</cp:revision>
  <cp:lastPrinted>2013-01-15T14:06:00Z</cp:lastPrinted>
  <dcterms:created xsi:type="dcterms:W3CDTF">2013-08-27T13:42:00Z</dcterms:created>
  <dcterms:modified xsi:type="dcterms:W3CDTF">2013-08-27T13:42:00Z</dcterms:modified>
</cp:coreProperties>
</file>